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  <w:r w:rsidRPr="00110613">
        <w:rPr>
          <w:rFonts w:ascii="Times New Roman" w:hAnsi="Times New Roman"/>
          <w:sz w:val="36"/>
          <w:szCs w:val="36"/>
          <w:lang w:val="uk-UA"/>
        </w:rPr>
        <w:t>Інн</w:t>
      </w:r>
      <w:r>
        <w:rPr>
          <w:rFonts w:ascii="Times New Roman" w:hAnsi="Times New Roman"/>
          <w:sz w:val="36"/>
          <w:szCs w:val="36"/>
          <w:lang w:val="uk-UA"/>
        </w:rPr>
        <w:t>о</w:t>
      </w:r>
      <w:r w:rsidRPr="00110613">
        <w:rPr>
          <w:rFonts w:ascii="Times New Roman" w:hAnsi="Times New Roman"/>
          <w:sz w:val="36"/>
          <w:szCs w:val="36"/>
          <w:lang w:val="uk-UA"/>
        </w:rPr>
        <w:t>ваційні</w:t>
      </w:r>
      <w:r>
        <w:rPr>
          <w:rFonts w:ascii="Times New Roman" w:hAnsi="Times New Roman"/>
          <w:sz w:val="36"/>
          <w:szCs w:val="36"/>
          <w:lang w:val="uk-UA"/>
        </w:rPr>
        <w:t xml:space="preserve">технології при </w:t>
      </w:r>
    </w:p>
    <w:p w:rsidR="00DF603D" w:rsidRDefault="00DF603D" w:rsidP="00110613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викладанні хімії</w:t>
      </w:r>
    </w:p>
    <w:p w:rsidR="00DF603D" w:rsidRDefault="00DF603D" w:rsidP="00110613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110613">
      <w:pPr>
        <w:spacing w:after="0" w:line="360" w:lineRule="auto"/>
        <w:jc w:val="right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110613">
      <w:pPr>
        <w:spacing w:after="0" w:line="360" w:lineRule="auto"/>
        <w:jc w:val="right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037C0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37C07">
        <w:rPr>
          <w:rFonts w:ascii="Times New Roman" w:hAnsi="Times New Roman"/>
          <w:sz w:val="28"/>
          <w:szCs w:val="28"/>
          <w:lang w:val="uk-UA"/>
        </w:rPr>
        <w:t xml:space="preserve">Підготувала </w:t>
      </w:r>
      <w:r>
        <w:rPr>
          <w:rFonts w:ascii="Times New Roman" w:hAnsi="Times New Roman"/>
          <w:sz w:val="28"/>
          <w:szCs w:val="28"/>
          <w:lang w:val="uk-UA"/>
        </w:rPr>
        <w:t>Пазюк Зоряна</w:t>
      </w:r>
    </w:p>
    <w:p w:rsidR="00DF603D" w:rsidRPr="00037C07" w:rsidRDefault="00DF603D" w:rsidP="00037C0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37C07">
        <w:rPr>
          <w:rFonts w:ascii="Times New Roman" w:hAnsi="Times New Roman"/>
          <w:sz w:val="28"/>
          <w:szCs w:val="28"/>
          <w:lang w:val="uk-UA"/>
        </w:rPr>
        <w:t>вчитель хімії</w:t>
      </w:r>
    </w:p>
    <w:p w:rsidR="00DF603D" w:rsidRPr="00037C07" w:rsidRDefault="00DF603D" w:rsidP="00037C0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37C07">
        <w:rPr>
          <w:rFonts w:ascii="Times New Roman" w:hAnsi="Times New Roman"/>
          <w:sz w:val="28"/>
          <w:szCs w:val="28"/>
          <w:lang w:val="uk-UA"/>
        </w:rPr>
        <w:t>Коршівської ЗОШ І-ІІІ ст</w:t>
      </w:r>
    </w:p>
    <w:p w:rsidR="00DF603D" w:rsidRDefault="00DF603D" w:rsidP="004A68FC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037C07">
        <w:rPr>
          <w:rFonts w:ascii="Times New Roman" w:hAnsi="Times New Roman"/>
          <w:sz w:val="28"/>
          <w:szCs w:val="28"/>
          <w:lang w:val="uk-UA"/>
        </w:rPr>
        <w:t>Коломийського району</w:t>
      </w:r>
    </w:p>
    <w:p w:rsidR="00DF603D" w:rsidRDefault="00DF603D" w:rsidP="00110613">
      <w:pPr>
        <w:spacing w:after="0" w:line="360" w:lineRule="auto"/>
        <w:jc w:val="right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Коршів</w:t>
      </w:r>
    </w:p>
    <w:p w:rsidR="00DF603D" w:rsidRDefault="00DF603D" w:rsidP="004A68FC">
      <w:pPr>
        <w:spacing w:after="0" w:line="360" w:lineRule="auto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 xml:space="preserve">                                             2016</w:t>
      </w:r>
    </w:p>
    <w:p w:rsidR="00DF603D" w:rsidRDefault="00DF603D" w:rsidP="004A68FC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Сучасний світ швидким темпом глобалізується,удосконалюється, вбираючи в себе новітні технології, що проникають у всі сфери життя. Перед освітянами сьогодні постають завдання створення нових умов для підвищення якості знань, розвитку компетентної особистості , використовуючи новітні технології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вчання. Школа повинна не просто передати повний обсяг знань, ай сформувати людину, що здатна критично мислити, обстоює свою власну життєву поз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цію,легко адаптується до змінених умов. А тому велика роль відводиться діял</w:t>
      </w:r>
      <w:r>
        <w:rPr>
          <w:rFonts w:ascii="Times New Roman" w:hAnsi="Times New Roman"/>
          <w:sz w:val="28"/>
          <w:szCs w:val="28"/>
          <w:lang w:val="uk-UA"/>
        </w:rPr>
        <w:t>ь</w:t>
      </w:r>
      <w:r>
        <w:rPr>
          <w:rFonts w:ascii="Times New Roman" w:hAnsi="Times New Roman"/>
          <w:sz w:val="28"/>
          <w:szCs w:val="28"/>
          <w:lang w:val="uk-UA"/>
        </w:rPr>
        <w:t>ністному, розвивальному навчанню.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У сучасному освітньому процесі існує велика кількість різноманітних форм,технологій і методів навчання. На моє переконання тільки творче і ада</w:t>
      </w:r>
      <w:r>
        <w:rPr>
          <w:rFonts w:ascii="Times New Roman" w:hAnsi="Times New Roman"/>
          <w:sz w:val="28"/>
          <w:szCs w:val="28"/>
          <w:lang w:val="uk-UA"/>
        </w:rPr>
        <w:t>п</w:t>
      </w:r>
      <w:r>
        <w:rPr>
          <w:rFonts w:ascii="Times New Roman" w:hAnsi="Times New Roman"/>
          <w:sz w:val="28"/>
          <w:szCs w:val="28"/>
          <w:lang w:val="uk-UA"/>
        </w:rPr>
        <w:t>товане до умов кожного конкретного класу і теми уроку використання іннов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ційних технологій може забезпечити розвиток пізнавальної активності учнів, навичок  вільно спілкуватися,самостійно знаходити інформацію.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Під час вивчення хімії важливо розвивати в учнів уміння логічно мислити, використовувати набуті знання,розвивати пам’ять,уважність, адже основне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вдання хімії – не просто привити знання про властивості речовин, а й навчити як раціонально і правильно використовувати їх на практиці. Дуже актуальним на сьогоднішній день є залучення до навчання дітей з низьким рівнем мотивації до навчання,пробудження у дітей творчості,активності, іноді навіть уміння 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долати свою замкненість, невпевненість.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Згідно нового «Державного стандарту базової і повної середньої освіти, який увійшов у дію з 1.09.2013 року учні мають володіти інформаційно - комунік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ційними технологіями. І на мою думку  використання інформаційно - комунік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ційних технологій можуть надати суттєву допомогу в формуванні цікавості до предмету, додають демократичності методам навчання, руйнують бар’єри між вчителем і учнями. Комп’ютери міцно ввійшли в повсякденне життя молоді, учні ними уміло володіють, добре візуально сприймають інформацію, привикли працювати з різними електронними гаджетами.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Використання інформаційно - комунікаційних технологій при вивченні хімії дає можливість урізноманітнити шкільну програму з хімії, надає доступ до різних джерел інформації , створить цікавинку на уроці, розширює можливості для створення індивідуального підходу до учнів. Використання нових методів інформаційних технологій вимагає від вчителя постійного вдосконалення існ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ючих і вироблення нових навичок,розширення знань про  можливості викори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тання інформаційно - комунікаційних технологій . І неостаннім аргументом у цій клопіткій справі є те, що вчитель не може виглядати малокомпетентним с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ред своїх учнів, бо тим самим втрачає свій авторитет і перестає бути прикладом для наслідування.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Зрозуміло, що осягнути всі методи роботи з комп’ютером в даній доповіді  неможливо, тай багато з них уже добре відомі основному загалу педагогів. Отож я зупинюся на тих, з якими працюю відносно недавно і які , з мого вла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ного досвіду , є цікавими для колег. Найперше, хотіла би зупинитись на вик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ристанні інтерактивної дошки, яка поруч з комп’ютером і відеопроектором все частіше появляється в наших школах. ЇЇ використання значно розширює мо</w:t>
      </w:r>
      <w:r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 xml:space="preserve">ливості уроку, дає змогу вчителю складати електронні конспекти, вмонтовувати в урок відео,анімації, дає можливість писати навіть поверх тексту, при потребі  запам’ятовувати слайди, таблиці, працювати з документами в </w:t>
      </w:r>
      <w:r>
        <w:rPr>
          <w:rFonts w:ascii="Times New Roman" w:hAnsi="Times New Roman"/>
          <w:sz w:val="28"/>
          <w:szCs w:val="28"/>
          <w:lang w:val="en-US"/>
        </w:rPr>
        <w:t>Microsof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 w:rsidRPr="00412870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  <w:lang w:val="uk-UA"/>
        </w:rPr>
        <w:t xml:space="preserve">, створювати презентації. З часу  роботи з інтерактивною дошкою </w:t>
      </w:r>
      <w:r>
        <w:rPr>
          <w:rFonts w:ascii="Times New Roman" w:hAnsi="Times New Roman"/>
          <w:sz w:val="28"/>
          <w:szCs w:val="28"/>
          <w:lang w:val="en-US"/>
        </w:rPr>
        <w:t>SmartBoard</w:t>
      </w:r>
      <w:r>
        <w:rPr>
          <w:rFonts w:ascii="Times New Roman" w:hAnsi="Times New Roman"/>
          <w:sz w:val="28"/>
          <w:szCs w:val="28"/>
          <w:lang w:val="uk-UA"/>
        </w:rPr>
        <w:t xml:space="preserve"> з прямою проекцією я помітила підвищення цікавості учнів до 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вчання, такі уроки викликають  багато позитивних емоцій у школярів  будь- якого віку.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При підготовці до уроку з використанням інтерактивної дошки  я рек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мендую дотримуватися кількох пунктів, що зробить такий урок успішним.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Визначити тему,мету,тип уроку.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Скласти тимчасову структуру уроку, відповідно  до мети запланувати 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вдання, шляхи їх застосування.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Продумати на яких етапах доцільно, або найбільш ефективно використ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вувати ті чи інші інструменти з арсеналу інтерактивної дошки.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Переглянути хронометраж відібраних способів.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недостатній кількості інформаційного чи ілюстративного матеріалу провести пошук в Інтернеті чи програмних забезпеченнях. Принагідно зауважу, що при можливості я надаю перевагу живої демонстрації  досл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дів над віртуальною.</w:t>
      </w:r>
    </w:p>
    <w:p w:rsidR="00DF603D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Скласти похвилинний план уроку.</w:t>
      </w:r>
    </w:p>
    <w:p w:rsidR="00DF603D" w:rsidRPr="00F5110F" w:rsidRDefault="00DF603D" w:rsidP="00F5110F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Відповідно до плану створити презентацію уроку, зберегти її і після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ведення уроку внести необхідні корективи.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Приведу кілька прикладів використання інтерактивної дошки. З метою  покр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щення запам’ятовування і відтворення використовую таку вправу на класиф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кацію неорганічних сполук . На слайді у довільному порядку записані формули. Учень переміщує їх ,користуючись методом </w:t>
      </w:r>
      <w:r>
        <w:rPr>
          <w:rFonts w:ascii="Times New Roman" w:hAnsi="Times New Roman"/>
          <w:sz w:val="28"/>
          <w:szCs w:val="28"/>
          <w:lang w:val="en-US"/>
        </w:rPr>
        <w:t>Drag</w:t>
      </w:r>
      <w:r w:rsidRPr="00A241BA">
        <w:rPr>
          <w:rFonts w:ascii="Times New Roman" w:hAnsi="Times New Roman"/>
          <w:sz w:val="28"/>
          <w:szCs w:val="28"/>
        </w:rPr>
        <w:t>&amp;</w:t>
      </w:r>
      <w:r>
        <w:rPr>
          <w:rFonts w:ascii="Times New Roman" w:hAnsi="Times New Roman"/>
          <w:sz w:val="28"/>
          <w:szCs w:val="28"/>
          <w:lang w:val="en-US"/>
        </w:rPr>
        <w:t>drop</w:t>
      </w:r>
      <w:r>
        <w:rPr>
          <w:rFonts w:ascii="Times New Roman" w:hAnsi="Times New Roman"/>
          <w:sz w:val="28"/>
          <w:szCs w:val="28"/>
          <w:lang w:val="uk-UA"/>
        </w:rPr>
        <w:t>( бери й тягни) за доп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могою стилоса  по поверхні дошки (мал. 1)</w: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5pt;height:243.75pt;visibility:visible">
            <v:imagedata r:id="rId7" o:title=""/>
          </v:shape>
        </w:pic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(Мал.1)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можна за допомогою цього ж методу можна запропонувати додаткові  різнорівневі завдання . 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слайді записана схема реакції 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2" o:spid="_x0000_i1026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">
            <v:imagedata r:id="rId8" o:title="" croptop="-35082f" cropbottom="-44462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3" o:spid="_x0000_i1027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">
            <v:imagedata r:id="rId9" o:title="" croptop="-9648f" cropbottom="-33223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4" o:spid="_x0000_i1028" type="#_x0000_t75" style="width:51.75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">
            <v:imagedata r:id="rId10" o:title="" croptop="-31650f" cropbottom="-42945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5" o:spid="_x0000_i1029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">
            <v:imagedata r:id="rId11" o:title="" croptop="-36988f" cropbottom="-45304f" cropright="-64f"/>
            <o:lock v:ext="edit" aspectratio="f"/>
          </v:shape>
        </w:pic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Нижче приведено ряд формул :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Р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2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3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, Н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3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4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, Р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 xml:space="preserve">2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 xml:space="preserve">5 ,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К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3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4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,  Р</w:t>
      </w:r>
    </w:p>
    <w:p w:rsidR="00DF603D" w:rsidRPr="00F66094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Відповідно можна відтворити ряд генетичного ланцюжка для сполук металів..За допомогою стилоса учні розміщують формули до стрілок ( початковий рівень)</w:t>
      </w:r>
    </w:p>
    <w:p w:rsidR="00DF603D" w:rsidRDefault="00DF603D" w:rsidP="00F24148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6" o:spid="_x0000_i1030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">
            <v:imagedata r:id="rId8" o:title="" croptop="-35082f" cropbottom="-44462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7" o:spid="_x0000_i1031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">
            <v:imagedata r:id="rId9" o:title="" croptop="-9648f" cropbottom="-33223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8" o:spid="_x0000_i1032" type="#_x0000_t75" style="width:51.75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">
            <v:imagedata r:id="rId10" o:title="" croptop="-31650f" cropbottom="-42945f" cropright="-64f"/>
            <o:lock v:ext="edit" aspectratio="f"/>
          </v:shape>
        </w:pict>
      </w: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Схема 10" o:spid="_x0000_i1033" type="#_x0000_t75" style="width:51pt;height:59.2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">
            <v:imagedata r:id="rId11" o:title="" croptop="-36988f" cropbottom="-45304f" cropright="-64f"/>
            <o:lock v:ext="edit" aspectratio="f"/>
          </v:shape>
        </w:pic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Р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→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Р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 xml:space="preserve">2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5→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Н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3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4→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К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3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РО</w:t>
      </w:r>
      <w:r>
        <w:rPr>
          <w:rFonts w:ascii="Times New Roman" w:hAnsi="Times New Roman"/>
          <w:noProof/>
          <w:sz w:val="28"/>
          <w:szCs w:val="28"/>
          <w:vertAlign w:val="subscript"/>
          <w:lang w:val="uk-UA" w:eastAsia="uk-UA"/>
        </w:rPr>
        <w:t>4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F24148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Для достатнього рівня можна запропонувати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t>учням кольровими маркерами записати рівняння характерних реакцій. Для високого рівня пропоную продумати і вказати умови проходження реакцій, назвати продукти реакцій.Принагідно зазначу, що учням дуже подобається працювати кольоровими  маркерами , виправляти помилки, виділяти окремі частини тексту, встановлювати зв’язки , що неможливо зробити на звичайній дошці.При опрацюванні великих таблиць, схем промислового виробництва я використовую  «прожектор» , який дозволяє помірно затемнити інші ділянки і рухом руки висвітлюємо потрібні частини, не відволікаючи увагу на інших деталях, що зараз не потрібні . Це дозволяє сконцентрувати увагу учнів на певних етапах уроку.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        Корисною і цікавою в використанні може бути і така вправа. Слайд ділимо на дві частини. В одній пропонуємо з таблиці пари речовин, між якими можлива взаємодія і пропонуємо учням самостійно записати рівняння реакцій.В другій половині за шторками – затемненнями  записані правильні відповіді ( якщо з деякими помилками тоді вправа «впіймай помилку» ). (Мал.2)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  <w:r>
        <w:rPr>
          <w:noProof/>
          <w:lang w:val="en-US"/>
        </w:rPr>
        <w:pict>
          <v:shape id="Рисунок 11" o:spid="_x0000_s1026" type="#_x0000_t75" style="position:absolute;margin-left:11.1pt;margin-top:1.15pt;width:417.4pt;height:235.25pt;z-index:-251658240;visibility:visible" wrapcoords="-39 0 -39 21531 21600 21531 21600 0 -39 0">
            <v:imagedata r:id="rId12" o:title=""/>
            <w10:wrap type="through"/>
          </v:shape>
        </w:pic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t>Учні послідовно дотиком пальців відкривають шторки або вертикально, або горизонтально.</w:t>
      </w:r>
      <w:r>
        <w:rPr>
          <w:rFonts w:ascii="Times New Roman" w:hAnsi="Times New Roman"/>
          <w:sz w:val="28"/>
          <w:szCs w:val="28"/>
          <w:lang w:val="uk-UA"/>
        </w:rPr>
        <w:t>Подібні вправи учні виконують із задоволенням, що стимулює їх цікавість і зрештою пам’ять.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зручно на інтерактивній дошці накреслити простеньку схему, малюнок молекули у спрощеному вигляді спереду, а потім показати реальний 3-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uk-UA"/>
        </w:rPr>
        <w:t xml:space="preserve"> вигляд молекули в русі,реалізувати її обертання в просторі.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Хочу ще зупинитися на використанні </w:t>
      </w:r>
      <w:r>
        <w:rPr>
          <w:rFonts w:ascii="Times New Roman" w:hAnsi="Times New Roman"/>
          <w:sz w:val="28"/>
          <w:szCs w:val="28"/>
          <w:lang w:val="en-US"/>
        </w:rPr>
        <w:t>SmartBoard</w:t>
      </w:r>
      <w:r>
        <w:rPr>
          <w:rFonts w:ascii="Times New Roman" w:hAnsi="Times New Roman"/>
          <w:sz w:val="28"/>
          <w:szCs w:val="28"/>
          <w:lang w:val="uk-UA"/>
        </w:rPr>
        <w:t xml:space="preserve">в режимі  «конференція». Учитель – координатор створює тему конференції і до неї за дозволом можуть приєднуватися учасники ( можуть і з різних шкіл) і всі працюють в режимі </w:t>
      </w:r>
      <w:r>
        <w:rPr>
          <w:rFonts w:ascii="Times New Roman" w:hAnsi="Times New Roman"/>
          <w:sz w:val="28"/>
          <w:szCs w:val="28"/>
          <w:lang w:val="en-US"/>
        </w:rPr>
        <w:t>on</w:t>
      </w:r>
      <w:r w:rsidRPr="00401F4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line</w:t>
      </w:r>
      <w:r>
        <w:rPr>
          <w:rFonts w:ascii="Times New Roman" w:hAnsi="Times New Roman"/>
          <w:sz w:val="28"/>
          <w:szCs w:val="28"/>
          <w:lang w:val="uk-UA"/>
        </w:rPr>
        <w:t>. Запропоновані завдання можуть бути різними за змістом і формою. Слайд при цьому ділиться на кілька частин і за кожним учасником закріплюється його окрема ділянка. Робота може проводитися із записами маркерами, з таблицями, малюнками, схемами, рівняннями реакцій. Учасники конференції можуть 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водити всі правки, коментарі і результати їх роботи зразу відображаються на екрані ( наприклад у вигляді опорної схеми). За бажанням всі матеріали можуть бути збережені і використані на різних етапах вивчення теми, при повторенні, узагальнені знань.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F4A24">
        <w:rPr>
          <w:rFonts w:ascii="Times New Roman" w:hAnsi="Times New Roman"/>
          <w:noProof/>
          <w:sz w:val="28"/>
          <w:szCs w:val="28"/>
          <w:lang w:val="en-US"/>
        </w:rPr>
        <w:pict>
          <v:shape id="Рисунок 9" o:spid="_x0000_i1034" type="#_x0000_t75" style="width:477pt;height:268.5pt;visibility:visible">
            <v:imagedata r:id="rId13" o:title=""/>
          </v:shape>
        </w:pict>
      </w:r>
    </w:p>
    <w:p w:rsidR="00DF603D" w:rsidRDefault="00DF603D" w:rsidP="00E9706E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(Мал. 3)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Отже інтерактивна дошка є універсальним  засобом навчання хімії , і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струментом для створення електронних конспектів уроків. Її використання і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тотно змінює роль вчителя на уроці – він стає організатором і координатором навчальної діяльності учнів. Єдине побажання, щоб була можливість організ</w:t>
      </w:r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вати урок з використанням цієї дошки на уроках хімії, адже кабінети інформ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тики ,як правило, дуже завантажені.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Не можливо обійти увагою таке корисне в практиці педагога  використання можливостей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сервісів, а саме створення 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диску.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диск – єдиний інформаційний простір, який я використовую для збереження своїх файлів (розробки уроків, календарне планування, тощо).З ним зручно працюв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ти,адже увійти в свій аккаунт можна будь-яким способом : з планшета, телеф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на, комп’ютера і  відкрити необхідні файли для роботи. Стає непотрібною фл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шка, інформація зберігається надійно і досить великий об’єм – безкоштовно. Із завантаженої «хмари»можна отримати доступ до будь-яких файлів,відео, фот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графій,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  <w:lang w:val="uk-UA"/>
        </w:rPr>
        <w:t xml:space="preserve">, текстових документів .Крім того,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диск дає можливість сп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 xml:space="preserve">льного доступу до документів. Алгоритм створення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диску досить про</w:t>
      </w: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uk-UA"/>
        </w:rPr>
        <w:t>тий, покроково описаний в літературі</w:t>
      </w:r>
      <w:r w:rsidRPr="00966E2A">
        <w:rPr>
          <w:rFonts w:ascii="Times New Roman" w:hAnsi="Times New Roman"/>
          <w:sz w:val="28"/>
          <w:szCs w:val="28"/>
        </w:rPr>
        <w:t xml:space="preserve"> [6]</w:t>
      </w:r>
      <w:r>
        <w:rPr>
          <w:rFonts w:ascii="Times New Roman" w:hAnsi="Times New Roman"/>
          <w:sz w:val="28"/>
          <w:szCs w:val="28"/>
          <w:lang w:val="uk-UA"/>
        </w:rPr>
        <w:t xml:space="preserve">.Використання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дискудає  мені змогу : </w:t>
      </w:r>
    </w:p>
    <w:p w:rsidR="00DF603D" w:rsidRDefault="00DF603D" w:rsidP="00966E2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розміщувати власні матеріали на віртуальному диску (захищена моїм а</w:t>
      </w:r>
      <w:r>
        <w:rPr>
          <w:rFonts w:ascii="Times New Roman" w:hAnsi="Times New Roman"/>
          <w:sz w:val="28"/>
          <w:szCs w:val="28"/>
          <w:lang w:val="uk-UA"/>
        </w:rPr>
        <w:t>к</w:t>
      </w:r>
      <w:r>
        <w:rPr>
          <w:rFonts w:ascii="Times New Roman" w:hAnsi="Times New Roman"/>
          <w:sz w:val="28"/>
          <w:szCs w:val="28"/>
          <w:lang w:val="uk-UA"/>
        </w:rPr>
        <w:t>каунтомінтернет – флешка)</w:t>
      </w:r>
    </w:p>
    <w:p w:rsidR="00DF603D" w:rsidRDefault="00DF603D" w:rsidP="00966E2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створювати навчальні матеріали (презентації, документи, таблиці, форми з будь- якого комп’ютера, під’єднаного до мережі Інтернет</w:t>
      </w:r>
    </w:p>
    <w:p w:rsidR="00DF603D" w:rsidRDefault="00DF603D" w:rsidP="00966E2A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заявити про себе в Інтернеті, використовуючи власний сайт, блог.</w:t>
      </w:r>
    </w:p>
    <w:p w:rsidR="00DF603D" w:rsidRDefault="00DF603D" w:rsidP="00DF4D5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Найбільшою популярністю серед соціальних проектів для вчителя користується мережа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  <w:lang w:val="uk-UA"/>
        </w:rPr>
        <w:t xml:space="preserve"> +. У ній ми можемо підписатися на окремі напрямки, які нам цікаві, спілкуватися з користувачами, обмінюватися фото,відео, надсилати к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ментарі,реферати, презентації,завдання для учнів, інформацію для батьків.</w:t>
      </w:r>
    </w:p>
    <w:p w:rsidR="00DF603D" w:rsidRPr="00DF4D53" w:rsidRDefault="00DF603D" w:rsidP="00DF4D53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Використання інформаційних технологій в навчанні хімії створює нові можл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вості отримання знань. В комп’ютерних технологіях закладені невичерпні мо</w:t>
      </w:r>
      <w:r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ливості для навчання учнів на якісно новому рівні. Вони надають широкі мо</w:t>
      </w:r>
      <w:r>
        <w:rPr>
          <w:rFonts w:ascii="Times New Roman" w:hAnsi="Times New Roman"/>
          <w:sz w:val="28"/>
          <w:szCs w:val="28"/>
          <w:lang w:val="uk-UA"/>
        </w:rPr>
        <w:t>ж</w:t>
      </w:r>
      <w:r>
        <w:rPr>
          <w:rFonts w:ascii="Times New Roman" w:hAnsi="Times New Roman"/>
          <w:sz w:val="28"/>
          <w:szCs w:val="28"/>
          <w:lang w:val="uk-UA"/>
        </w:rPr>
        <w:t>ливості для розвитку особистості учнів і реалізації їх здібностей. Для стимул</w:t>
      </w:r>
      <w:r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>вання різних способів сприйняття інформації (слуховий, зоровий, дотиковий) вчитель може використовувати весь арсенал програм, при цьому чітко підб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раючи методи до конкретної мети, теми уроку, враховуючи особливості кожн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го учня і класу загалом. Все це націлює вчителя на пошук нових шляхів реал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  <w:lang w:val="uk-UA"/>
        </w:rPr>
        <w:t>зації освітніх, виховних і розвиваючих цілей.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Література :</w:t>
      </w:r>
    </w:p>
    <w:p w:rsidR="00DF603D" w:rsidRPr="00126F11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1Аствацуров Г.О.Педагогічний дизайн мультимедійного уроку /Г.О.Аствацуров</w:t>
      </w:r>
      <w:r w:rsidRPr="004A68FC">
        <w:rPr>
          <w:rFonts w:ascii="Times New Roman" w:hAnsi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/>
          <w:sz w:val="28"/>
          <w:szCs w:val="28"/>
          <w:lang w:val="uk-UA"/>
        </w:rPr>
        <w:t>Електронний ресурс</w:t>
      </w:r>
      <w:r w:rsidRPr="004A68FC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Режим доступу 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126F11">
        <w:rPr>
          <w:rFonts w:ascii="Times New Roman" w:hAnsi="Times New Roman"/>
          <w:sz w:val="28"/>
          <w:szCs w:val="28"/>
          <w:lang w:val="uk-UA"/>
        </w:rPr>
        <w:t>//</w:t>
      </w:r>
      <w:r>
        <w:rPr>
          <w:rFonts w:ascii="Times New Roman" w:hAnsi="Times New Roman"/>
          <w:sz w:val="28"/>
          <w:szCs w:val="28"/>
          <w:lang w:val="en-US"/>
        </w:rPr>
        <w:t>nova</w:t>
      </w:r>
      <w:r w:rsidRPr="00126F1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rv</w:t>
      </w:r>
      <w:r w:rsidRPr="00126F11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ua</w:t>
      </w:r>
      <w:r w:rsidRPr="00126F11">
        <w:rPr>
          <w:rFonts w:ascii="Times New Roman" w:hAnsi="Times New Roman"/>
          <w:sz w:val="28"/>
          <w:szCs w:val="28"/>
          <w:lang w:val="uk-UA"/>
        </w:rPr>
        <w:t xml:space="preserve"> /</w:t>
      </w:r>
      <w:r>
        <w:rPr>
          <w:rFonts w:ascii="Times New Roman" w:hAnsi="Times New Roman"/>
          <w:sz w:val="28"/>
          <w:szCs w:val="28"/>
          <w:lang w:val="en-US"/>
        </w:rPr>
        <w:t>articles</w:t>
      </w:r>
      <w:r w:rsidRPr="00126F11">
        <w:rPr>
          <w:rFonts w:ascii="Times New Roman" w:hAnsi="Times New Roman"/>
          <w:sz w:val="28"/>
          <w:szCs w:val="28"/>
          <w:lang w:val="uk-UA"/>
        </w:rPr>
        <w:t xml:space="preserve"> /14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26F11">
        <w:rPr>
          <w:rFonts w:ascii="Times New Roman" w:hAnsi="Times New Roman"/>
          <w:sz w:val="28"/>
          <w:szCs w:val="28"/>
          <w:lang w:val="uk-UA"/>
        </w:rPr>
        <w:t xml:space="preserve">2 </w:t>
      </w:r>
      <w:r>
        <w:rPr>
          <w:rFonts w:ascii="Times New Roman" w:hAnsi="Times New Roman"/>
          <w:sz w:val="28"/>
          <w:szCs w:val="28"/>
          <w:lang w:val="uk-UA"/>
        </w:rPr>
        <w:t>Козак Л.З.,Николин В.С. ,Вирстюк О.В та ін. Використання мультимедійної дошки у вивченні предметів природничо-математичного циклу. Навчально-методичний посібник 2014- 93с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 Роберт І.О. Сучасні інформаційні технології дидактичні пробл</w:t>
      </w:r>
      <w:r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ми,перспективи, використання.-М : Школ- Пресс,1994.-205с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 Свинко Л.Л.Використання інтерактивної дошки в  навчальному процесі </w:t>
      </w:r>
      <w:r w:rsidRPr="00126F11">
        <w:rPr>
          <w:rFonts w:ascii="Times New Roman" w:hAnsi="Times New Roman"/>
          <w:sz w:val="28"/>
          <w:szCs w:val="28"/>
          <w:lang w:val="uk-UA"/>
        </w:rPr>
        <w:t>//</w:t>
      </w:r>
      <w:r>
        <w:rPr>
          <w:rFonts w:ascii="Times New Roman" w:hAnsi="Times New Roman"/>
          <w:sz w:val="28"/>
          <w:szCs w:val="28"/>
          <w:lang w:val="uk-UA"/>
        </w:rPr>
        <w:t xml:space="preserve">  Хімія 2007-№ 19 – с.9-11</w:t>
      </w:r>
    </w:p>
    <w:p w:rsidR="00DF603D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 Сучасний урок : ІКТ супровід. Випуск 3 </w:t>
      </w:r>
      <w:r w:rsidRPr="00126F11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>Наук.ред. Л.Голодюк.- Кіров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град:Вид-во обласного інституту післядипломної педагогічної освіти ім.Сухомлинського 2011. – 52с.</w:t>
      </w:r>
    </w:p>
    <w:p w:rsidR="00DF603D" w:rsidRDefault="00DF603D" w:rsidP="00A852B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 Табарчук І.Поява вчителя в Інтернеті</w:t>
      </w:r>
      <w:r w:rsidRPr="00126F11">
        <w:rPr>
          <w:rFonts w:ascii="Times New Roman" w:hAnsi="Times New Roman"/>
          <w:sz w:val="28"/>
          <w:szCs w:val="28"/>
          <w:lang w:val="uk-UA"/>
        </w:rPr>
        <w:t>//</w:t>
      </w:r>
      <w:r>
        <w:rPr>
          <w:rFonts w:ascii="Times New Roman" w:hAnsi="Times New Roman"/>
          <w:sz w:val="28"/>
          <w:szCs w:val="28"/>
          <w:lang w:val="uk-UA"/>
        </w:rPr>
        <w:t xml:space="preserve">  Хімія вид-во «Основа» 2015-№ 19 – 20 с.40-41.</w:t>
      </w:r>
    </w:p>
    <w:p w:rsidR="00DF603D" w:rsidRPr="00126F11" w:rsidRDefault="00DF603D" w:rsidP="00C7419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sectPr w:rsidR="00DF603D" w:rsidRPr="00126F11" w:rsidSect="006004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03D" w:rsidRDefault="00DF603D" w:rsidP="00AC2FEA">
      <w:pPr>
        <w:spacing w:after="0" w:line="240" w:lineRule="auto"/>
      </w:pPr>
      <w:r>
        <w:separator/>
      </w:r>
    </w:p>
  </w:endnote>
  <w:endnote w:type="continuationSeparator" w:id="1">
    <w:p w:rsidR="00DF603D" w:rsidRDefault="00DF603D" w:rsidP="00AC2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03D" w:rsidRDefault="00DF603D" w:rsidP="00AC2FEA">
      <w:pPr>
        <w:spacing w:after="0" w:line="240" w:lineRule="auto"/>
      </w:pPr>
      <w:r>
        <w:separator/>
      </w:r>
    </w:p>
  </w:footnote>
  <w:footnote w:type="continuationSeparator" w:id="1">
    <w:p w:rsidR="00DF603D" w:rsidRDefault="00DF603D" w:rsidP="00AC2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A0712"/>
    <w:multiLevelType w:val="hybridMultilevel"/>
    <w:tmpl w:val="E690A2BE"/>
    <w:lvl w:ilvl="0" w:tplc="402C238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150E8"/>
    <w:multiLevelType w:val="hybridMultilevel"/>
    <w:tmpl w:val="663C94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4195"/>
    <w:rsid w:val="00025366"/>
    <w:rsid w:val="00037C07"/>
    <w:rsid w:val="0009626E"/>
    <w:rsid w:val="000D134D"/>
    <w:rsid w:val="00110613"/>
    <w:rsid w:val="00126F11"/>
    <w:rsid w:val="00180495"/>
    <w:rsid w:val="001B385B"/>
    <w:rsid w:val="001E09C5"/>
    <w:rsid w:val="0020170A"/>
    <w:rsid w:val="002F4A24"/>
    <w:rsid w:val="003709F7"/>
    <w:rsid w:val="003D4119"/>
    <w:rsid w:val="003F1606"/>
    <w:rsid w:val="00401F49"/>
    <w:rsid w:val="00412870"/>
    <w:rsid w:val="00420D2E"/>
    <w:rsid w:val="00463DE2"/>
    <w:rsid w:val="00471CF0"/>
    <w:rsid w:val="004A68FC"/>
    <w:rsid w:val="00500B0E"/>
    <w:rsid w:val="0060049A"/>
    <w:rsid w:val="0060436F"/>
    <w:rsid w:val="0062558D"/>
    <w:rsid w:val="006C303C"/>
    <w:rsid w:val="00781543"/>
    <w:rsid w:val="007D214E"/>
    <w:rsid w:val="007D7908"/>
    <w:rsid w:val="008A1733"/>
    <w:rsid w:val="008A2A77"/>
    <w:rsid w:val="00936A8F"/>
    <w:rsid w:val="00966E2A"/>
    <w:rsid w:val="009B37A1"/>
    <w:rsid w:val="009F68E4"/>
    <w:rsid w:val="009F77B1"/>
    <w:rsid w:val="00A241BA"/>
    <w:rsid w:val="00A852B4"/>
    <w:rsid w:val="00AC2FEA"/>
    <w:rsid w:val="00AD0A40"/>
    <w:rsid w:val="00AD41D7"/>
    <w:rsid w:val="00AF6977"/>
    <w:rsid w:val="00B435CC"/>
    <w:rsid w:val="00BB45D5"/>
    <w:rsid w:val="00C10C05"/>
    <w:rsid w:val="00C36B63"/>
    <w:rsid w:val="00C74195"/>
    <w:rsid w:val="00CC652B"/>
    <w:rsid w:val="00CE36FA"/>
    <w:rsid w:val="00D5026B"/>
    <w:rsid w:val="00DE5C6F"/>
    <w:rsid w:val="00DF4D53"/>
    <w:rsid w:val="00DF603D"/>
    <w:rsid w:val="00E9706E"/>
    <w:rsid w:val="00F24148"/>
    <w:rsid w:val="00F5110F"/>
    <w:rsid w:val="00F6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49A"/>
    <w:pPr>
      <w:spacing w:after="200" w:line="276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511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47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1C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C2F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C2FE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2F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C2FE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1635</Words>
  <Characters>9326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Інноваційнітехнології при </dc:title>
  <dc:subject/>
  <dc:creator>Admin</dc:creator>
  <cp:keywords/>
  <dc:description/>
  <cp:lastModifiedBy>Admin</cp:lastModifiedBy>
  <cp:revision>2</cp:revision>
  <dcterms:created xsi:type="dcterms:W3CDTF">2016-02-29T13:44:00Z</dcterms:created>
  <dcterms:modified xsi:type="dcterms:W3CDTF">2016-02-29T13:44:00Z</dcterms:modified>
</cp:coreProperties>
</file>